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F31D" w14:textId="77777777" w:rsidR="0048495A" w:rsidRPr="00D91676" w:rsidRDefault="00E31F23" w:rsidP="0048495A">
      <w:pPr>
        <w:tabs>
          <w:tab w:val="left" w:pos="284"/>
        </w:tabs>
        <w:ind w:left="-1134" w:right="-914"/>
        <w:jc w:val="center"/>
        <w:rPr>
          <w:rFonts w:ascii="Verdana" w:hAnsi="Verdana"/>
          <w:b/>
          <w:sz w:val="48"/>
          <w:szCs w:val="48"/>
          <w:lang w:val="en-GB"/>
        </w:rPr>
      </w:pPr>
      <w:r w:rsidRPr="00D91676">
        <w:rPr>
          <w:rFonts w:ascii="Verdana" w:hAnsi="Verdana"/>
          <w:b/>
          <w:sz w:val="48"/>
          <w:szCs w:val="48"/>
        </w:rPr>
        <w:t xml:space="preserve">   </w:t>
      </w:r>
      <w:r w:rsidR="0048495A" w:rsidRPr="00D91676">
        <w:rPr>
          <w:rFonts w:ascii="Verdana" w:hAnsi="Verdana"/>
          <w:b/>
          <w:noProof/>
          <w:sz w:val="48"/>
          <w:szCs w:val="48"/>
          <w:lang w:val="en-GB"/>
        </w:rPr>
        <w:drawing>
          <wp:inline distT="0" distB="0" distL="0" distR="0" wp14:anchorId="743AD659" wp14:editId="103E06D3">
            <wp:extent cx="6086604" cy="1882140"/>
            <wp:effectExtent l="0" t="0" r="9525" b="3810"/>
            <wp:docPr id="81784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41986" cy="1899266"/>
                    </a:xfrm>
                    <a:prstGeom prst="rect">
                      <a:avLst/>
                    </a:prstGeom>
                    <a:noFill/>
                    <a:ln>
                      <a:noFill/>
                    </a:ln>
                  </pic:spPr>
                </pic:pic>
              </a:graphicData>
            </a:graphic>
          </wp:inline>
        </w:drawing>
      </w:r>
    </w:p>
    <w:p w14:paraId="7C473950" w14:textId="6E4A27DA" w:rsidR="00C8561D" w:rsidRPr="00856932" w:rsidRDefault="00E31F23" w:rsidP="00C8561D">
      <w:pPr>
        <w:tabs>
          <w:tab w:val="left" w:pos="284"/>
        </w:tabs>
        <w:ind w:left="-1134" w:right="-914"/>
        <w:jc w:val="center"/>
        <w:rPr>
          <w:rFonts w:ascii="Verdana" w:hAnsi="Verdana"/>
          <w:b/>
          <w:sz w:val="48"/>
          <w:szCs w:val="48"/>
        </w:rPr>
      </w:pPr>
      <w:r w:rsidRPr="00856932">
        <w:rPr>
          <w:rFonts w:ascii="Verdana" w:hAnsi="Verdana"/>
          <w:b/>
          <w:sz w:val="48"/>
          <w:szCs w:val="48"/>
        </w:rPr>
        <w:t xml:space="preserve">  </w:t>
      </w:r>
      <w:r w:rsidR="00C8561D" w:rsidRPr="00856932">
        <w:rPr>
          <w:rFonts w:ascii="Arial" w:eastAsia="Times New Roman" w:hAnsi="Arial" w:cs="Arial"/>
          <w:spacing w:val="-5"/>
          <w:kern w:val="36"/>
          <w:sz w:val="48"/>
          <w:szCs w:val="48"/>
          <w:bdr w:val="none" w:sz="0" w:space="0" w:color="auto" w:frame="1"/>
          <w:lang w:val="en-GB"/>
        </w:rPr>
        <w:t>Privacy Policy</w:t>
      </w:r>
    </w:p>
    <w:p w14:paraId="536EB9D5" w14:textId="66CC3637" w:rsidR="00C8561D" w:rsidRPr="00856932" w:rsidRDefault="00C8561D" w:rsidP="00C8561D">
      <w:pPr>
        <w:textAlignment w:val="baseline"/>
        <w:rPr>
          <w:rFonts w:ascii="Times New Roman" w:eastAsia="Times New Roman" w:hAnsi="Times New Roman" w:cs="Times New Roman"/>
          <w:lang w:val="en-GB"/>
        </w:rPr>
      </w:pPr>
    </w:p>
    <w:p w14:paraId="59DBFF50"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w:t>
      </w:r>
      <w:r w:rsidRPr="00856932">
        <w:rPr>
          <w:rFonts w:ascii="Arial" w:eastAsia="Times New Roman" w:hAnsi="Arial" w:cs="Arial"/>
          <w:b/>
          <w:bCs/>
          <w:spacing w:val="-2"/>
          <w:bdr w:val="none" w:sz="0" w:space="0" w:color="auto" w:frame="1"/>
          <w:lang w:val="en-GB"/>
        </w:rPr>
        <w:t>Introduction:</w:t>
      </w:r>
    </w:p>
    <w:p w14:paraId="67DE7F38"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Your confidence in the way I look after your data is important to me. I have prepared this Privacy Notice to explain the types of personal data I may collect about you prior to, during or after a diagnostic assessment and how I store, handle and work with that data safely. It also sets out your rights, how to contact me and how to complain in the event you have a problem or complaint.</w:t>
      </w:r>
    </w:p>
    <w:p w14:paraId="5DC37B68"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lang w:val="en-GB"/>
        </w:rPr>
        <w:t> </w:t>
      </w:r>
    </w:p>
    <w:p w14:paraId="2F622C7C"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b/>
          <w:bCs/>
          <w:spacing w:val="-2"/>
          <w:bdr w:val="none" w:sz="0" w:space="0" w:color="auto" w:frame="1"/>
          <w:lang w:val="en-GB"/>
        </w:rPr>
        <w:t>Who I am:</w:t>
      </w:r>
    </w:p>
    <w:p w14:paraId="64515382" w14:textId="52256A06"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I am an independent assessor who is qualified to diagnose Specific Learning Difficulties (Dyslexia)</w:t>
      </w:r>
      <w:r w:rsidR="00856932">
        <w:rPr>
          <w:rFonts w:ascii="Arial" w:eastAsia="Times New Roman" w:hAnsi="Arial" w:cs="Arial"/>
          <w:spacing w:val="-2"/>
          <w:bdr w:val="none" w:sz="0" w:space="0" w:color="auto" w:frame="1"/>
          <w:lang w:val="en-GB"/>
        </w:rPr>
        <w:t xml:space="preserve"> and to make assessments at the request of a school</w:t>
      </w:r>
      <w:r w:rsidRPr="00856932">
        <w:rPr>
          <w:rFonts w:ascii="Arial" w:eastAsia="Times New Roman" w:hAnsi="Arial" w:cs="Arial"/>
          <w:spacing w:val="-2"/>
          <w:bdr w:val="none" w:sz="0" w:space="0" w:color="auto" w:frame="1"/>
          <w:lang w:val="en-GB"/>
        </w:rPr>
        <w:t>. I offer assessment</w:t>
      </w:r>
      <w:r w:rsidR="00554E0A">
        <w:rPr>
          <w:rFonts w:ascii="Arial" w:eastAsia="Times New Roman" w:hAnsi="Arial" w:cs="Arial"/>
          <w:spacing w:val="-2"/>
          <w:bdr w:val="none" w:sz="0" w:space="0" w:color="auto" w:frame="1"/>
          <w:lang w:val="en-GB"/>
        </w:rPr>
        <w:t>, consultancy</w:t>
      </w:r>
      <w:r w:rsidRPr="00856932">
        <w:rPr>
          <w:rFonts w:ascii="Arial" w:eastAsia="Times New Roman" w:hAnsi="Arial" w:cs="Arial"/>
          <w:spacing w:val="-2"/>
          <w:bdr w:val="none" w:sz="0" w:space="0" w:color="auto" w:frame="1"/>
          <w:lang w:val="en-GB"/>
        </w:rPr>
        <w:t xml:space="preserve"> and tutoring services in local schools and also at home. I am also able to make an onward referral to other health care professionals for other neurodiverse conditions should this be necessary.</w:t>
      </w:r>
    </w:p>
    <w:p w14:paraId="1F5CEAC6" w14:textId="212814A1" w:rsidR="00C8561D" w:rsidRPr="00856932" w:rsidRDefault="00C8561D" w:rsidP="00C8561D">
      <w:pPr>
        <w:spacing w:line="360" w:lineRule="atLeast"/>
        <w:textAlignment w:val="baseline"/>
        <w:rPr>
          <w:rFonts w:ascii="Arial" w:eastAsia="Times New Roman" w:hAnsi="Arial" w:cs="Arial"/>
          <w:spacing w:val="-2"/>
          <w:lang w:val="en-GB"/>
        </w:rPr>
      </w:pPr>
    </w:p>
    <w:p w14:paraId="13E3125A" w14:textId="19AC1EDC"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lang w:val="en-GB"/>
        </w:rPr>
        <w:t> </w:t>
      </w:r>
      <w:r w:rsidRPr="00856932">
        <w:rPr>
          <w:rFonts w:ascii="Arial" w:eastAsia="Times New Roman" w:hAnsi="Arial" w:cs="Arial"/>
          <w:b/>
          <w:bCs/>
          <w:spacing w:val="-2"/>
          <w:bdr w:val="none" w:sz="0" w:space="0" w:color="auto" w:frame="1"/>
          <w:lang w:val="en-GB"/>
        </w:rPr>
        <w:t>Protecting your data:</w:t>
      </w:r>
    </w:p>
    <w:p w14:paraId="0943B83A"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When I collect or process your personal data, I am regulated by the General Data Protection Regulation, and I am responsible as ‘controller’ of that personal information for the purposes of delivering my services to you. I am registered with The Information Commissioners Office (ICO).</w:t>
      </w:r>
    </w:p>
    <w:p w14:paraId="05FF3F06"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lang w:val="en-GB"/>
        </w:rPr>
        <w:t> </w:t>
      </w:r>
    </w:p>
    <w:p w14:paraId="2C217444"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b/>
          <w:bCs/>
          <w:spacing w:val="-2"/>
          <w:bdr w:val="none" w:sz="0" w:space="0" w:color="auto" w:frame="1"/>
          <w:lang w:val="en-GB"/>
        </w:rPr>
        <w:t>The personal information I collect and use:</w:t>
      </w:r>
    </w:p>
    <w:p w14:paraId="1A761931" w14:textId="37137C3D"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The information I collect about a child is needed to deliver the services you asked for, in this case, a diagnostic assessment. The information tends to include things like:</w:t>
      </w:r>
    </w:p>
    <w:p w14:paraId="3FB12107" w14:textId="77777777" w:rsidR="00C8561D" w:rsidRPr="00856932" w:rsidRDefault="00C8561D" w:rsidP="00C8561D">
      <w:pPr>
        <w:numPr>
          <w:ilvl w:val="0"/>
          <w:numId w:val="6"/>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Who you are – so I know what to call you</w:t>
      </w:r>
    </w:p>
    <w:p w14:paraId="094CD42D" w14:textId="77777777" w:rsidR="00C8561D" w:rsidRPr="00856932" w:rsidRDefault="00C8561D" w:rsidP="00C8561D">
      <w:pPr>
        <w:numPr>
          <w:ilvl w:val="0"/>
          <w:numId w:val="6"/>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Where you live - so I can attend the address as required or record it on the assessment report</w:t>
      </w:r>
    </w:p>
    <w:p w14:paraId="63747286" w14:textId="77777777" w:rsidR="00C8561D" w:rsidRPr="00856932" w:rsidRDefault="00C8561D" w:rsidP="00C8561D">
      <w:pPr>
        <w:numPr>
          <w:ilvl w:val="0"/>
          <w:numId w:val="6"/>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Telephone number and email – so I can send you your report and request any information needed</w:t>
      </w:r>
    </w:p>
    <w:p w14:paraId="055A7705" w14:textId="77777777" w:rsidR="00C8561D" w:rsidRPr="00856932" w:rsidRDefault="00C8561D" w:rsidP="00C8561D">
      <w:pPr>
        <w:numPr>
          <w:ilvl w:val="0"/>
          <w:numId w:val="6"/>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Background Information, including education and some medical history – to inform your report</w:t>
      </w:r>
    </w:p>
    <w:p w14:paraId="7A94A359" w14:textId="77777777" w:rsidR="00C8561D" w:rsidRPr="00856932" w:rsidRDefault="00C8561D" w:rsidP="00C8561D">
      <w:pPr>
        <w:numPr>
          <w:ilvl w:val="0"/>
          <w:numId w:val="6"/>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If you contact me as a parent or carer, information about your children</w:t>
      </w:r>
    </w:p>
    <w:p w14:paraId="42CA3D99" w14:textId="48094E15" w:rsidR="00856932" w:rsidRPr="00856932" w:rsidRDefault="00856932" w:rsidP="00C8561D">
      <w:pPr>
        <w:numPr>
          <w:ilvl w:val="0"/>
          <w:numId w:val="6"/>
        </w:numPr>
        <w:spacing w:line="360" w:lineRule="atLeast"/>
        <w:textAlignment w:val="baseline"/>
        <w:rPr>
          <w:rFonts w:ascii="Arial" w:eastAsia="Times New Roman" w:hAnsi="Arial" w:cs="Arial"/>
          <w:spacing w:val="-2"/>
          <w:lang w:val="en-GB"/>
        </w:rPr>
      </w:pPr>
      <w:r>
        <w:rPr>
          <w:rFonts w:ascii="Arial" w:eastAsia="Times New Roman" w:hAnsi="Arial" w:cs="Arial"/>
          <w:spacing w:val="-2"/>
          <w:bdr w:val="none" w:sz="0" w:space="0" w:color="auto" w:frame="1"/>
          <w:lang w:val="en-GB"/>
        </w:rPr>
        <w:lastRenderedPageBreak/>
        <w:t xml:space="preserve">If you contact me as a representative of a school, information gained from the school about the child. </w:t>
      </w:r>
    </w:p>
    <w:p w14:paraId="334B97CD"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lang w:val="en-GB"/>
        </w:rPr>
        <w:t> </w:t>
      </w:r>
    </w:p>
    <w:p w14:paraId="760B60B9"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 As you would expect, I must keep records to comply with the law regarding (for example) criminal activity or fraud.</w:t>
      </w:r>
    </w:p>
    <w:p w14:paraId="2D8A7D76"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lang w:val="en-GB"/>
        </w:rPr>
        <w:t> </w:t>
      </w:r>
    </w:p>
    <w:p w14:paraId="34FBF335"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 </w:t>
      </w:r>
      <w:r w:rsidRPr="00856932">
        <w:rPr>
          <w:rFonts w:ascii="Arial" w:eastAsia="Times New Roman" w:hAnsi="Arial" w:cs="Arial"/>
          <w:b/>
          <w:bCs/>
          <w:spacing w:val="-2"/>
          <w:bdr w:val="none" w:sz="0" w:space="0" w:color="auto" w:frame="1"/>
          <w:lang w:val="en-GB"/>
        </w:rPr>
        <w:t>How I use your personal information:</w:t>
      </w:r>
    </w:p>
    <w:p w14:paraId="40ADFBD7"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 I use your personal information to:</w:t>
      </w:r>
    </w:p>
    <w:p w14:paraId="6DA33ACC" w14:textId="77777777" w:rsidR="00C8561D" w:rsidRPr="00856932" w:rsidRDefault="00C8561D" w:rsidP="00C8561D">
      <w:pPr>
        <w:numPr>
          <w:ilvl w:val="0"/>
          <w:numId w:val="7"/>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Deliver the service I have agreed to provide you with - a diagnostic assessment.</w:t>
      </w:r>
    </w:p>
    <w:p w14:paraId="2A13A031" w14:textId="77777777" w:rsidR="00C8561D" w:rsidRPr="00856932" w:rsidRDefault="00C8561D" w:rsidP="00C8561D">
      <w:pPr>
        <w:numPr>
          <w:ilvl w:val="0"/>
          <w:numId w:val="7"/>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Provide you with support, assistance and services in relation to dyslexia and related neurodiverse conditions as appropriate.</w:t>
      </w:r>
    </w:p>
    <w:p w14:paraId="4DF549D9"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lang w:val="en-GB"/>
        </w:rPr>
        <w:t> </w:t>
      </w:r>
    </w:p>
    <w:p w14:paraId="561EDFB3"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b/>
          <w:bCs/>
          <w:spacing w:val="-2"/>
          <w:bdr w:val="none" w:sz="0" w:space="0" w:color="auto" w:frame="1"/>
          <w:lang w:val="en-GB"/>
        </w:rPr>
        <w:t>Who I share your personal information with:</w:t>
      </w:r>
    </w:p>
    <w:p w14:paraId="7978B602" w14:textId="03C810C4"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I do not routinely share personal data with anyone unless there is a good reason to do so. This might include:</w:t>
      </w:r>
    </w:p>
    <w:p w14:paraId="26EB5EB8" w14:textId="4D5F1D4B" w:rsidR="00C8561D" w:rsidRPr="00856932" w:rsidRDefault="00C8561D" w:rsidP="00C8561D">
      <w:pPr>
        <w:numPr>
          <w:ilvl w:val="0"/>
          <w:numId w:val="8"/>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 </w:t>
      </w:r>
      <w:r w:rsidR="00554E0A">
        <w:rPr>
          <w:rFonts w:ascii="Arial" w:eastAsia="Times New Roman" w:hAnsi="Arial" w:cs="Arial"/>
          <w:spacing w:val="-2"/>
          <w:bdr w:val="none" w:sz="0" w:space="0" w:color="auto" w:frame="1"/>
          <w:lang w:val="en-GB"/>
        </w:rPr>
        <w:t>A</w:t>
      </w:r>
      <w:r w:rsidRPr="00856932">
        <w:rPr>
          <w:rFonts w:ascii="Arial" w:eastAsia="Times New Roman" w:hAnsi="Arial" w:cs="Arial"/>
          <w:spacing w:val="-2"/>
          <w:bdr w:val="none" w:sz="0" w:space="0" w:color="auto" w:frame="1"/>
          <w:lang w:val="en-GB"/>
        </w:rPr>
        <w:t xml:space="preserve"> child’s school – I will share your information with your child’s school if you have given me permission to do so</w:t>
      </w:r>
    </w:p>
    <w:p w14:paraId="2E9D7337" w14:textId="77777777" w:rsidR="00C8561D" w:rsidRPr="00856932" w:rsidRDefault="00C8561D" w:rsidP="00C8561D">
      <w:pPr>
        <w:numPr>
          <w:ilvl w:val="0"/>
          <w:numId w:val="8"/>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 Other Third Parties (‘third parties’) – I will only share your information with third parties, such as other professionals if you have given me permission to do so.</w:t>
      </w:r>
    </w:p>
    <w:p w14:paraId="6959CB90"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As you would expect, I will share personal information with law enforcement or other authorities, if required by applicable law. I will not share your personal information with any other third party.</w:t>
      </w:r>
    </w:p>
    <w:p w14:paraId="34E33133"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lang w:val="en-GB"/>
        </w:rPr>
        <w:t> </w:t>
      </w:r>
    </w:p>
    <w:p w14:paraId="0AE33BDC"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b/>
          <w:bCs/>
          <w:spacing w:val="-2"/>
          <w:bdr w:val="none" w:sz="0" w:space="0" w:color="auto" w:frame="1"/>
          <w:lang w:val="en-GB"/>
        </w:rPr>
        <w:t>How long your personal information will be kept:</w:t>
      </w:r>
    </w:p>
    <w:p w14:paraId="4A7C2197" w14:textId="37667719"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 xml:space="preserve">Following completion of the assessment report, all client questionnaires and the data needed to complete the assessment will be kept for a period of 12 months, and then all raw data test sheets and questionnaires and all other personal data will be permanently deleted/destroyed. </w:t>
      </w:r>
      <w:r w:rsidR="0045290E" w:rsidRPr="00856932">
        <w:rPr>
          <w:rFonts w:ascii="Arial" w:eastAsia="Times New Roman" w:hAnsi="Arial" w:cs="Arial"/>
          <w:spacing w:val="-2"/>
          <w:bdr w:val="none" w:sz="0" w:space="0" w:color="auto" w:frame="1"/>
          <w:lang w:val="en-GB"/>
        </w:rPr>
        <w:t>R</w:t>
      </w:r>
      <w:r w:rsidRPr="00856932">
        <w:rPr>
          <w:rFonts w:ascii="Arial" w:eastAsia="Times New Roman" w:hAnsi="Arial" w:cs="Arial"/>
          <w:spacing w:val="-2"/>
          <w:bdr w:val="none" w:sz="0" w:space="0" w:color="auto" w:frame="1"/>
          <w:lang w:val="en-GB"/>
        </w:rPr>
        <w:t>eport</w:t>
      </w:r>
      <w:r w:rsidR="0045290E" w:rsidRPr="00856932">
        <w:rPr>
          <w:rFonts w:ascii="Arial" w:eastAsia="Times New Roman" w:hAnsi="Arial" w:cs="Arial"/>
          <w:spacing w:val="-2"/>
          <w:bdr w:val="none" w:sz="0" w:space="0" w:color="auto" w:frame="1"/>
          <w:lang w:val="en-GB"/>
        </w:rPr>
        <w:t>s</w:t>
      </w:r>
      <w:r w:rsidRPr="00856932">
        <w:rPr>
          <w:rFonts w:ascii="Arial" w:eastAsia="Times New Roman" w:hAnsi="Arial" w:cs="Arial"/>
          <w:spacing w:val="-2"/>
          <w:bdr w:val="none" w:sz="0" w:space="0" w:color="auto" w:frame="1"/>
          <w:lang w:val="en-GB"/>
        </w:rPr>
        <w:t xml:space="preserve"> will be</w:t>
      </w:r>
      <w:r w:rsidR="0045290E" w:rsidRPr="00856932">
        <w:rPr>
          <w:rFonts w:ascii="Arial" w:eastAsia="Times New Roman" w:hAnsi="Arial" w:cs="Arial"/>
          <w:spacing w:val="-2"/>
          <w:bdr w:val="none" w:sz="0" w:space="0" w:color="auto" w:frame="1"/>
          <w:lang w:val="en-GB"/>
        </w:rPr>
        <w:t xml:space="preserve"> stored electronically and will be password encrypted and will be </w:t>
      </w:r>
      <w:r w:rsidRPr="00856932">
        <w:rPr>
          <w:rFonts w:ascii="Arial" w:eastAsia="Times New Roman" w:hAnsi="Arial" w:cs="Arial"/>
          <w:spacing w:val="-2"/>
          <w:bdr w:val="none" w:sz="0" w:space="0" w:color="auto" w:frame="1"/>
          <w:lang w:val="en-GB"/>
        </w:rPr>
        <w:t>held for a period of no more than 6 years from the date of completion if the report relates to an adult and until the year of their 25th birthday for any person whose report was completed while they were under 18 years of age. When I am instructed to carry out tutoring, all notes, lesson plans, and informal assessments I undertake during my face-to-face tutoring will be deleted within 3 months of tuition ceasing. During an assessment, it may be necessary for the assessor to make an audio recording of the individual’s responses to a particular test. This will allow the assessor to review responses when analysing the results. The recording will be deleted as soon as the report is finalised.</w:t>
      </w:r>
    </w:p>
    <w:p w14:paraId="17218050"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lang w:val="en-GB"/>
        </w:rPr>
        <w:t> </w:t>
      </w:r>
    </w:p>
    <w:p w14:paraId="7B444A76"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b/>
          <w:bCs/>
          <w:spacing w:val="-2"/>
          <w:bdr w:val="none" w:sz="0" w:space="0" w:color="auto" w:frame="1"/>
          <w:lang w:val="en-GB"/>
        </w:rPr>
        <w:t>Reasons I can collect and use your personal information:</w:t>
      </w:r>
    </w:p>
    <w:p w14:paraId="05E98310"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 xml:space="preserve">While I am delivering services to you, the majority of the data I process will be on the grounds of the contract we have for me to deliver that service. Any data retained </w:t>
      </w:r>
      <w:r w:rsidRPr="00856932">
        <w:rPr>
          <w:rFonts w:ascii="Arial" w:eastAsia="Times New Roman" w:hAnsi="Arial" w:cs="Arial"/>
          <w:spacing w:val="-2"/>
          <w:bdr w:val="none" w:sz="0" w:space="0" w:color="auto" w:frame="1"/>
          <w:lang w:val="en-GB"/>
        </w:rPr>
        <w:lastRenderedPageBreak/>
        <w:t>beyond that time will be held based on my legitimate interests in being able to defend any future legal claim. Where I require special category personal information, for example, health information, I will only use such information where applicable and with your explicit consent, i.e. include the information in an assessment report.</w:t>
      </w:r>
    </w:p>
    <w:p w14:paraId="6A55A965"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lang w:val="en-GB"/>
        </w:rPr>
        <w:t> </w:t>
      </w:r>
    </w:p>
    <w:p w14:paraId="73506473"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b/>
          <w:bCs/>
          <w:spacing w:val="-2"/>
          <w:bdr w:val="none" w:sz="0" w:space="0" w:color="auto" w:frame="1"/>
          <w:lang w:val="en-GB"/>
        </w:rPr>
        <w:t>Transfer of your information out of the European Economic Area:</w:t>
      </w:r>
    </w:p>
    <w:p w14:paraId="6E2A8B08"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I will not transfer your personal data outside of the United Kingdom or to any organisation (or subordinate bodies) governed by public international law or which is set up under any agreement between two or more countries.</w:t>
      </w:r>
    </w:p>
    <w:p w14:paraId="7124AA77"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w:t>
      </w:r>
    </w:p>
    <w:p w14:paraId="26AC7B1D"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Your rights Under the General Data Protection Regulations, you have several important rights including:</w:t>
      </w:r>
    </w:p>
    <w:p w14:paraId="41FBBFF5" w14:textId="77777777" w:rsidR="00C8561D" w:rsidRPr="00856932" w:rsidRDefault="00C8561D" w:rsidP="00C8561D">
      <w:pPr>
        <w:numPr>
          <w:ilvl w:val="0"/>
          <w:numId w:val="9"/>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The fair processing of information and transparency over how I use your personal information</w:t>
      </w:r>
    </w:p>
    <w:p w14:paraId="71FFEB39" w14:textId="77777777" w:rsidR="00C8561D" w:rsidRPr="00856932" w:rsidRDefault="00C8561D" w:rsidP="00C8561D">
      <w:pPr>
        <w:numPr>
          <w:ilvl w:val="0"/>
          <w:numId w:val="9"/>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Access to your personal information and to certain other supplementary information that this Privacy Policy is already designed to address</w:t>
      </w:r>
    </w:p>
    <w:p w14:paraId="01EFE604" w14:textId="77777777" w:rsidR="00C8561D" w:rsidRPr="00856932" w:rsidRDefault="00C8561D" w:rsidP="00C8561D">
      <w:pPr>
        <w:numPr>
          <w:ilvl w:val="0"/>
          <w:numId w:val="9"/>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Requiring me to correct any mistakes in your information which I hold</w:t>
      </w:r>
    </w:p>
    <w:p w14:paraId="6B57E81D" w14:textId="77777777" w:rsidR="00C8561D" w:rsidRPr="00856932" w:rsidRDefault="00C8561D" w:rsidP="00C8561D">
      <w:pPr>
        <w:numPr>
          <w:ilvl w:val="0"/>
          <w:numId w:val="9"/>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Requiring the erasure of personal information concerning you in certain situations</w:t>
      </w:r>
    </w:p>
    <w:p w14:paraId="26709760" w14:textId="77777777" w:rsidR="00C8561D" w:rsidRPr="00856932" w:rsidRDefault="00C8561D" w:rsidP="00C8561D">
      <w:pPr>
        <w:numPr>
          <w:ilvl w:val="0"/>
          <w:numId w:val="9"/>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Receiving the personal information concerning you which you have provided to me, in a structured, commonly used and machine-readable format and have the right to transmit that data to a third party in certain situations</w:t>
      </w:r>
    </w:p>
    <w:p w14:paraId="486C0B93" w14:textId="77777777" w:rsidR="00C8561D" w:rsidRPr="00856932" w:rsidRDefault="00C8561D" w:rsidP="00C8561D">
      <w:pPr>
        <w:numPr>
          <w:ilvl w:val="0"/>
          <w:numId w:val="9"/>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Objecting at any time to the processing or storage of personal information concerning you</w:t>
      </w:r>
    </w:p>
    <w:p w14:paraId="7404EE1A" w14:textId="77777777" w:rsidR="00C8561D" w:rsidRPr="00856932" w:rsidRDefault="00C8561D" w:rsidP="00C8561D">
      <w:pPr>
        <w:numPr>
          <w:ilvl w:val="0"/>
          <w:numId w:val="9"/>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Objecting to decisions being taken by automated means which produce legal effects concerning you or significantly affect you</w:t>
      </w:r>
    </w:p>
    <w:p w14:paraId="7C2F4444" w14:textId="77777777" w:rsidR="00C8561D" w:rsidRPr="00856932" w:rsidRDefault="00C8561D" w:rsidP="00C8561D">
      <w:pPr>
        <w:numPr>
          <w:ilvl w:val="0"/>
          <w:numId w:val="9"/>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Objecting in certain other situations to my continued storage of your personal information</w:t>
      </w:r>
    </w:p>
    <w:p w14:paraId="3C5AE967" w14:textId="77777777" w:rsidR="00C8561D" w:rsidRPr="00856932" w:rsidRDefault="00C8561D" w:rsidP="00C8561D">
      <w:pPr>
        <w:numPr>
          <w:ilvl w:val="0"/>
          <w:numId w:val="9"/>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Restricting my processing or storage of your personal information in certain circumstances</w:t>
      </w:r>
    </w:p>
    <w:p w14:paraId="06B8E246" w14:textId="77777777" w:rsidR="00C8561D" w:rsidRPr="00856932" w:rsidRDefault="00C8561D" w:rsidP="00C8561D">
      <w:pPr>
        <w:numPr>
          <w:ilvl w:val="0"/>
          <w:numId w:val="9"/>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Claiming compensation for damages caused by our breach of any data protection laws</w:t>
      </w:r>
    </w:p>
    <w:p w14:paraId="7DCD4056" w14:textId="77777777" w:rsidR="00C8561D" w:rsidRPr="00856932" w:rsidRDefault="00C8561D" w:rsidP="00C8561D">
      <w:pPr>
        <w:numPr>
          <w:ilvl w:val="0"/>
          <w:numId w:val="9"/>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Exercising these rights free of charge</w:t>
      </w:r>
    </w:p>
    <w:p w14:paraId="462A2A30"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lang w:val="en-GB"/>
        </w:rPr>
        <w:t> </w:t>
      </w:r>
    </w:p>
    <w:p w14:paraId="5AA15285"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For further information on each of those rights, including the circumstances in which they apply, see the Guidance from the UK Information Commissioner’s Office (ICO) on individuals’ rights under the General Data Protection Regulation. Exercising your rights If you would like to exercise any of the rights outlined above, please:</w:t>
      </w:r>
    </w:p>
    <w:p w14:paraId="79E7A569" w14:textId="77777777" w:rsidR="00C8561D" w:rsidRPr="00856932" w:rsidRDefault="00C8561D" w:rsidP="00C8561D">
      <w:pPr>
        <w:numPr>
          <w:ilvl w:val="0"/>
          <w:numId w:val="10"/>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Email, call or write to me (details of how below)</w:t>
      </w:r>
    </w:p>
    <w:p w14:paraId="46C198F7" w14:textId="77777777" w:rsidR="00C8561D" w:rsidRPr="00856932" w:rsidRDefault="00C8561D" w:rsidP="00C8561D">
      <w:pPr>
        <w:numPr>
          <w:ilvl w:val="0"/>
          <w:numId w:val="10"/>
        </w:num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Let me have enough information to identify you (e.g. name and address)</w:t>
      </w:r>
    </w:p>
    <w:p w14:paraId="0C162442"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lang w:val="en-GB"/>
        </w:rPr>
        <w:t> </w:t>
      </w:r>
    </w:p>
    <w:p w14:paraId="70DA80AF" w14:textId="77777777" w:rsidR="00856932" w:rsidRDefault="00856932" w:rsidP="00C8561D">
      <w:pPr>
        <w:spacing w:line="360" w:lineRule="atLeast"/>
        <w:textAlignment w:val="baseline"/>
        <w:rPr>
          <w:rFonts w:ascii="Arial" w:eastAsia="Times New Roman" w:hAnsi="Arial" w:cs="Arial"/>
          <w:b/>
          <w:bCs/>
          <w:spacing w:val="-2"/>
          <w:bdr w:val="none" w:sz="0" w:space="0" w:color="auto" w:frame="1"/>
          <w:lang w:val="en-GB"/>
        </w:rPr>
      </w:pPr>
    </w:p>
    <w:p w14:paraId="35428C63" w14:textId="77777777" w:rsidR="00856932" w:rsidRDefault="00856932" w:rsidP="00C8561D">
      <w:pPr>
        <w:spacing w:line="360" w:lineRule="atLeast"/>
        <w:textAlignment w:val="baseline"/>
        <w:rPr>
          <w:rFonts w:ascii="Arial" w:eastAsia="Times New Roman" w:hAnsi="Arial" w:cs="Arial"/>
          <w:b/>
          <w:bCs/>
          <w:spacing w:val="-2"/>
          <w:bdr w:val="none" w:sz="0" w:space="0" w:color="auto" w:frame="1"/>
          <w:lang w:val="en-GB"/>
        </w:rPr>
      </w:pPr>
    </w:p>
    <w:p w14:paraId="4879BA5D" w14:textId="0987AE9E"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b/>
          <w:bCs/>
          <w:spacing w:val="-2"/>
          <w:bdr w:val="none" w:sz="0" w:space="0" w:color="auto" w:frame="1"/>
          <w:lang w:val="en-GB"/>
        </w:rPr>
        <w:t>Keeping your personal information secure:</w:t>
      </w:r>
    </w:p>
    <w:p w14:paraId="00EF5915"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I have appropriate security measures in place to prevent personal information from being accidentally lost, used or accessed in an unauthorised way. I limit access to your personal information to those who have a genuine need to know it and with your express permission. I will process your information in an authorised manner and subject to a duty of confidentiality. I also have procedures in place to deal with any suspected data security breach. I will notify you and any applicable regulator of a suspected data security breach, where I am legally required to do so.</w:t>
      </w:r>
    </w:p>
    <w:p w14:paraId="79391F31"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lang w:val="en-GB"/>
        </w:rPr>
        <w:t> </w:t>
      </w:r>
    </w:p>
    <w:p w14:paraId="100A825E" w14:textId="77777777" w:rsidR="00C8561D" w:rsidRPr="009040D7" w:rsidRDefault="00C8561D" w:rsidP="00C8561D">
      <w:pPr>
        <w:spacing w:line="360" w:lineRule="atLeast"/>
        <w:textAlignment w:val="baseline"/>
        <w:rPr>
          <w:rFonts w:ascii="Arial" w:eastAsia="Times New Roman" w:hAnsi="Arial" w:cs="Arial"/>
          <w:b/>
          <w:bCs/>
          <w:spacing w:val="-2"/>
          <w:lang w:val="en-GB"/>
        </w:rPr>
      </w:pPr>
      <w:r w:rsidRPr="009040D7">
        <w:rPr>
          <w:rFonts w:ascii="Arial" w:eastAsia="Times New Roman" w:hAnsi="Arial" w:cs="Arial"/>
          <w:b/>
          <w:bCs/>
          <w:spacing w:val="-2"/>
          <w:bdr w:val="none" w:sz="0" w:space="0" w:color="auto" w:frame="1"/>
          <w:lang w:val="en-GB"/>
        </w:rPr>
        <w:t>How to complain:</w:t>
      </w:r>
    </w:p>
    <w:p w14:paraId="46268057" w14:textId="7C1BC08D" w:rsidR="00C8561D" w:rsidRDefault="00C8561D" w:rsidP="00C8561D">
      <w:pPr>
        <w:spacing w:line="360" w:lineRule="atLeast"/>
        <w:textAlignment w:val="baseline"/>
        <w:rPr>
          <w:rFonts w:ascii="Arial" w:eastAsia="Times New Roman" w:hAnsi="Arial" w:cs="Arial"/>
          <w:spacing w:val="-2"/>
          <w:u w:val="single"/>
          <w:bdr w:val="none" w:sz="0" w:space="0" w:color="auto" w:frame="1"/>
          <w:lang w:val="en-GB"/>
        </w:rPr>
      </w:pPr>
      <w:r w:rsidRPr="00856932">
        <w:rPr>
          <w:rFonts w:ascii="Arial" w:eastAsia="Times New Roman" w:hAnsi="Arial" w:cs="Arial"/>
          <w:spacing w:val="-2"/>
          <w:bdr w:val="none" w:sz="0" w:space="0" w:color="auto" w:frame="1"/>
          <w:lang w:val="en-GB"/>
        </w:rPr>
        <w:t xml:space="preserve">I hope that I can resolve any query or concern you raise about my use of your information. If you have a complaint or query, please contact me </w:t>
      </w:r>
      <w:r w:rsidR="00762B26">
        <w:rPr>
          <w:rFonts w:ascii="Arial" w:eastAsia="Times New Roman" w:hAnsi="Arial" w:cs="Arial"/>
          <w:spacing w:val="-2"/>
          <w:bdr w:val="none" w:sz="0" w:space="0" w:color="auto" w:frame="1"/>
          <w:lang w:val="en-GB"/>
        </w:rPr>
        <w:t xml:space="preserve">by </w:t>
      </w:r>
      <w:r w:rsidRPr="00856932">
        <w:rPr>
          <w:rFonts w:ascii="Arial" w:eastAsia="Times New Roman" w:hAnsi="Arial" w:cs="Arial"/>
          <w:spacing w:val="-2"/>
          <w:bdr w:val="none" w:sz="0" w:space="0" w:color="auto" w:frame="1"/>
          <w:lang w:val="en-GB"/>
        </w:rPr>
        <w:t>email me at </w:t>
      </w:r>
      <w:hyperlink r:id="rId7" w:history="1">
        <w:r w:rsidR="00762B26" w:rsidRPr="00861C6F">
          <w:rPr>
            <w:rStyle w:val="Hyperlink"/>
            <w:rFonts w:ascii="Arial" w:eastAsia="Times New Roman" w:hAnsi="Arial" w:cs="Arial"/>
            <w:spacing w:val="-2"/>
            <w:bdr w:val="none" w:sz="0" w:space="0" w:color="auto" w:frame="1"/>
            <w:lang w:val="en-GB"/>
          </w:rPr>
          <w:t>beth270765@gmail.com</w:t>
        </w:r>
      </w:hyperlink>
      <w:r w:rsidR="00762B26">
        <w:rPr>
          <w:rFonts w:ascii="Arial" w:eastAsia="Times New Roman" w:hAnsi="Arial" w:cs="Arial"/>
          <w:spacing w:val="-2"/>
          <w:u w:val="single"/>
          <w:bdr w:val="none" w:sz="0" w:space="0" w:color="auto" w:frame="1"/>
          <w:lang w:val="en-GB"/>
        </w:rPr>
        <w:t>.</w:t>
      </w:r>
    </w:p>
    <w:p w14:paraId="5B510D4A" w14:textId="77777777" w:rsidR="00762B26" w:rsidRPr="00856932" w:rsidRDefault="00762B26" w:rsidP="00C8561D">
      <w:pPr>
        <w:spacing w:line="360" w:lineRule="atLeast"/>
        <w:textAlignment w:val="baseline"/>
        <w:rPr>
          <w:rFonts w:ascii="Arial" w:eastAsia="Times New Roman" w:hAnsi="Arial" w:cs="Arial"/>
          <w:spacing w:val="-2"/>
          <w:lang w:val="en-GB"/>
        </w:rPr>
      </w:pPr>
    </w:p>
    <w:p w14:paraId="4E16617F" w14:textId="6C94785C"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The General Data Protection Regulation also gives you the right to lodge a complaint with a supervisory authority in the UK. The supervisory authority in the UK is the Information Commissioner, who may be contacted at </w:t>
      </w:r>
      <w:hyperlink r:id="rId8" w:tgtFrame="_blank" w:history="1">
        <w:r w:rsidRPr="00856932">
          <w:rPr>
            <w:rFonts w:ascii="Arial" w:eastAsia="Times New Roman" w:hAnsi="Arial" w:cs="Arial"/>
            <w:spacing w:val="-2"/>
            <w:u w:val="single"/>
            <w:bdr w:val="none" w:sz="0" w:space="0" w:color="auto" w:frame="1"/>
            <w:lang w:val="en-GB"/>
          </w:rPr>
          <w:t>https://ico.org.uk/make-a-complaint/</w:t>
        </w:r>
      </w:hyperlink>
      <w:r w:rsidRPr="00856932">
        <w:rPr>
          <w:rFonts w:ascii="Arial" w:eastAsia="Times New Roman" w:hAnsi="Arial" w:cs="Arial"/>
          <w:spacing w:val="-2"/>
          <w:bdr w:val="none" w:sz="0" w:space="0" w:color="auto" w:frame="1"/>
          <w:lang w:val="en-GB"/>
        </w:rPr>
        <w:t> or telephone: 0303 123 1113. Changes to this privacy notice This privacy notice was published on</w:t>
      </w:r>
      <w:r w:rsidR="006F0DC4" w:rsidRPr="00856932">
        <w:rPr>
          <w:rFonts w:ascii="Arial" w:eastAsia="Times New Roman" w:hAnsi="Arial" w:cs="Arial"/>
          <w:spacing w:val="-2"/>
          <w:bdr w:val="none" w:sz="0" w:space="0" w:color="auto" w:frame="1"/>
          <w:lang w:val="en-GB"/>
        </w:rPr>
        <w:t xml:space="preserve"> 05/03/2026</w:t>
      </w:r>
      <w:r w:rsidRPr="00856932">
        <w:rPr>
          <w:rFonts w:ascii="Arial" w:eastAsia="Times New Roman" w:hAnsi="Arial" w:cs="Arial"/>
          <w:spacing w:val="-2"/>
          <w:bdr w:val="none" w:sz="0" w:space="0" w:color="auto" w:frame="1"/>
          <w:lang w:val="en-GB"/>
        </w:rPr>
        <w:t>. I may change this privacy policy from time to time. The most version will be available on my website and provided to you if it affects the way I use your data. Please contact me if you have any questions about this privacy notice or the information, I hold about you.</w:t>
      </w:r>
    </w:p>
    <w:p w14:paraId="4BA72173" w14:textId="77777777"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w:t>
      </w:r>
    </w:p>
    <w:p w14:paraId="65BB0A39" w14:textId="536494E2" w:rsidR="00C8561D" w:rsidRPr="00856932" w:rsidRDefault="00C8561D" w:rsidP="00C8561D">
      <w:pPr>
        <w:spacing w:line="360" w:lineRule="atLeast"/>
        <w:textAlignment w:val="baseline"/>
        <w:rPr>
          <w:rFonts w:ascii="Arial" w:eastAsia="Times New Roman" w:hAnsi="Arial" w:cs="Arial"/>
          <w:spacing w:val="-2"/>
          <w:lang w:val="en-GB"/>
        </w:rPr>
      </w:pPr>
      <w:r w:rsidRPr="00856932">
        <w:rPr>
          <w:rFonts w:ascii="Arial" w:eastAsia="Times New Roman" w:hAnsi="Arial" w:cs="Arial"/>
          <w:spacing w:val="-2"/>
          <w:bdr w:val="none" w:sz="0" w:space="0" w:color="auto" w:frame="1"/>
          <w:lang w:val="en-GB"/>
        </w:rPr>
        <w:t xml:space="preserve">Assessor’s Name: </w:t>
      </w:r>
      <w:r w:rsidR="006F0DC4" w:rsidRPr="00856932">
        <w:rPr>
          <w:rFonts w:ascii="Arial" w:eastAsia="Times New Roman" w:hAnsi="Arial" w:cs="Arial"/>
          <w:spacing w:val="-2"/>
          <w:bdr w:val="none" w:sz="0" w:space="0" w:color="auto" w:frame="1"/>
          <w:lang w:val="en-GB"/>
        </w:rPr>
        <w:t>Beth Taylor</w:t>
      </w:r>
    </w:p>
    <w:p w14:paraId="6114199C" w14:textId="53BB1458" w:rsidR="008A2971" w:rsidRPr="00856932" w:rsidRDefault="00C8561D" w:rsidP="006F0DC4">
      <w:pPr>
        <w:spacing w:line="360" w:lineRule="atLeast"/>
        <w:textAlignment w:val="baseline"/>
        <w:rPr>
          <w:rFonts w:ascii="Verdana" w:eastAsia="Comic Sans MS" w:hAnsi="Verdana" w:cs="Comic Sans MS"/>
          <w:bCs/>
        </w:rPr>
      </w:pPr>
      <w:r w:rsidRPr="00856932">
        <w:rPr>
          <w:rFonts w:ascii="Arial" w:eastAsia="Times New Roman" w:hAnsi="Arial" w:cs="Arial"/>
          <w:spacing w:val="-2"/>
          <w:bdr w:val="none" w:sz="0" w:space="0" w:color="auto" w:frame="1"/>
          <w:lang w:val="en-GB"/>
        </w:rPr>
        <w:t>Email: </w:t>
      </w:r>
      <w:r w:rsidR="005C7DD8" w:rsidRPr="005C7DD8">
        <w:rPr>
          <w:rFonts w:ascii="Arial" w:eastAsia="Times New Roman" w:hAnsi="Arial" w:cs="Arial"/>
          <w:spacing w:val="-2"/>
          <w:bdr w:val="none" w:sz="0" w:space="0" w:color="auto" w:frame="1"/>
          <w:lang w:val="en-GB"/>
        </w:rPr>
        <w:t>btaylordyslexia@gmail.com</w:t>
      </w:r>
    </w:p>
    <w:p w14:paraId="5B274F36" w14:textId="77777777" w:rsidR="00E31F23" w:rsidRPr="00856932" w:rsidRDefault="00E31F23">
      <w:pPr>
        <w:ind w:left="360"/>
        <w:rPr>
          <w:rFonts w:ascii="Verdana" w:eastAsia="Comic Sans MS" w:hAnsi="Verdana" w:cs="Comic Sans MS"/>
          <w:bCs/>
        </w:rPr>
      </w:pPr>
    </w:p>
    <w:p w14:paraId="4B95B9BB" w14:textId="77777777" w:rsidR="00C27DF0" w:rsidRPr="00856932" w:rsidRDefault="00000000" w:rsidP="00E31F23">
      <w:pPr>
        <w:rPr>
          <w:rFonts w:ascii="Verdana" w:hAnsi="Verdana"/>
          <w:b/>
          <w:sz w:val="22"/>
          <w:szCs w:val="22"/>
        </w:rPr>
      </w:pPr>
      <w:r w:rsidRPr="00856932">
        <w:rPr>
          <w:rFonts w:ascii="Verdana" w:eastAsia="Short Stack" w:hAnsi="Verdana" w:cs="Short Stack"/>
          <w:b/>
          <w:sz w:val="22"/>
        </w:rPr>
        <w:tab/>
      </w:r>
      <w:r w:rsidRPr="00856932">
        <w:rPr>
          <w:rFonts w:ascii="Verdana" w:eastAsia="Short Stack" w:hAnsi="Verdana" w:cs="Short Stack"/>
          <w:b/>
          <w:sz w:val="22"/>
        </w:rPr>
        <w:tab/>
      </w:r>
      <w:r w:rsidRPr="00856932">
        <w:rPr>
          <w:rFonts w:ascii="Verdana" w:eastAsia="Short Stack" w:hAnsi="Verdana" w:cs="Short Stack"/>
          <w:b/>
          <w:sz w:val="22"/>
        </w:rPr>
        <w:tab/>
      </w:r>
      <w:r w:rsidRPr="00856932">
        <w:rPr>
          <w:rFonts w:ascii="Verdana" w:eastAsia="Short Stack" w:hAnsi="Verdana" w:cs="Short Stack"/>
          <w:b/>
          <w:sz w:val="22"/>
        </w:rPr>
        <w:tab/>
      </w:r>
      <w:r w:rsidRPr="00856932">
        <w:rPr>
          <w:rFonts w:ascii="Verdana" w:eastAsia="Short Stack" w:hAnsi="Verdana" w:cs="Short Stack"/>
          <w:b/>
          <w:sz w:val="22"/>
        </w:rPr>
        <w:tab/>
      </w:r>
      <w:r w:rsidRPr="00856932">
        <w:rPr>
          <w:rFonts w:ascii="Verdana" w:eastAsia="Short Stack" w:hAnsi="Verdana" w:cs="Short Stack"/>
          <w:b/>
          <w:sz w:val="22"/>
        </w:rPr>
        <w:tab/>
      </w:r>
      <w:r w:rsidRPr="00856932">
        <w:rPr>
          <w:rFonts w:ascii="Verdana" w:eastAsia="Short Stack" w:hAnsi="Verdana" w:cs="Short Stack"/>
          <w:b/>
          <w:sz w:val="22"/>
        </w:rPr>
        <w:tab/>
      </w:r>
      <w:r w:rsidRPr="00856932">
        <w:rPr>
          <w:rFonts w:ascii="Verdana" w:eastAsia="Short Stack" w:hAnsi="Verdana" w:cs="Short Stack"/>
          <w:b/>
          <w:sz w:val="22"/>
        </w:rPr>
        <w:tab/>
      </w:r>
    </w:p>
    <w:p w14:paraId="4A031B4B" w14:textId="77777777" w:rsidR="00C27DF0" w:rsidRPr="00856932" w:rsidRDefault="00C27DF0">
      <w:pPr>
        <w:rPr>
          <w:rFonts w:ascii="Verdana" w:hAnsi="Verdana"/>
          <w:sz w:val="20"/>
          <w:szCs w:val="20"/>
        </w:rPr>
      </w:pPr>
    </w:p>
    <w:sectPr w:rsidR="00C27DF0" w:rsidRPr="00856932" w:rsidSect="00856932">
      <w:pgSz w:w="11900" w:h="16840"/>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07CD6DE-28ED-461A-8188-7121E2241BE2}"/>
    <w:embedBold r:id="rId2" w:fontKey="{7ACA0027-E5A8-4C72-90B8-FE21AE84CF27}"/>
  </w:font>
  <w:font w:name="Georgia">
    <w:panose1 w:val="02040502050405020303"/>
    <w:charset w:val="00"/>
    <w:family w:val="roman"/>
    <w:pitch w:val="variable"/>
    <w:sig w:usb0="00000287" w:usb1="00000000" w:usb2="00000000" w:usb3="00000000" w:csb0="0000009F" w:csb1="00000000"/>
    <w:embedRegular r:id="rId3" w:fontKey="{AAD823E3-DB8B-4C78-9DFA-B5025BFD4459}"/>
    <w:embedItalic r:id="rId4" w:fontKey="{63225EAA-8F39-4358-AD70-0EDBFB9E2FF7}"/>
  </w:font>
  <w:font w:name="Verdana">
    <w:panose1 w:val="020B0604030504040204"/>
    <w:charset w:val="00"/>
    <w:family w:val="swiss"/>
    <w:pitch w:val="variable"/>
    <w:sig w:usb0="A00006FF" w:usb1="4000205B" w:usb2="00000010" w:usb3="00000000" w:csb0="0000019F" w:csb1="00000000"/>
    <w:embedRegular r:id="rId5" w:fontKey="{B39E348B-CE1D-4F4F-B45B-222F8D93C233}"/>
    <w:embedBold r:id="rId6" w:fontKey="{5C6A1079-1D64-4B10-92DC-4C51050E081C}"/>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7" w:fontKey="{1A30408E-9D28-4BD0-AA24-B9D7D402AEA3}"/>
    <w:embedBold r:id="rId8" w:fontKey="{974A48B4-2F92-4B37-ADB6-D88AF20901D6}"/>
  </w:font>
  <w:font w:name="Short Stack">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9" w:fontKey="{3254371C-B0AC-4597-8BB0-9C5E51E088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B6E2E"/>
    <w:multiLevelType w:val="multilevel"/>
    <w:tmpl w:val="3F6C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0664F"/>
    <w:multiLevelType w:val="multilevel"/>
    <w:tmpl w:val="666C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8D55C9"/>
    <w:multiLevelType w:val="multilevel"/>
    <w:tmpl w:val="A14C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5C7153"/>
    <w:multiLevelType w:val="multilevel"/>
    <w:tmpl w:val="B60C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5B298C"/>
    <w:multiLevelType w:val="multilevel"/>
    <w:tmpl w:val="3326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A04423"/>
    <w:multiLevelType w:val="multilevel"/>
    <w:tmpl w:val="640C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B77868"/>
    <w:multiLevelType w:val="multilevel"/>
    <w:tmpl w:val="0D26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7F53DAA"/>
    <w:multiLevelType w:val="multilevel"/>
    <w:tmpl w:val="D2D4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B7463D5"/>
    <w:multiLevelType w:val="multilevel"/>
    <w:tmpl w:val="441E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E15DBD"/>
    <w:multiLevelType w:val="multilevel"/>
    <w:tmpl w:val="DAEE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06801273">
    <w:abstractNumId w:val="3"/>
  </w:num>
  <w:num w:numId="2" w16cid:durableId="337344606">
    <w:abstractNumId w:val="0"/>
  </w:num>
  <w:num w:numId="3" w16cid:durableId="1648971270">
    <w:abstractNumId w:val="7"/>
  </w:num>
  <w:num w:numId="4" w16cid:durableId="1676958437">
    <w:abstractNumId w:val="8"/>
  </w:num>
  <w:num w:numId="5" w16cid:durableId="1640106227">
    <w:abstractNumId w:val="6"/>
  </w:num>
  <w:num w:numId="6" w16cid:durableId="2082410733">
    <w:abstractNumId w:val="1"/>
  </w:num>
  <w:num w:numId="7" w16cid:durableId="1623918079">
    <w:abstractNumId w:val="9"/>
  </w:num>
  <w:num w:numId="8" w16cid:durableId="626665709">
    <w:abstractNumId w:val="2"/>
  </w:num>
  <w:num w:numId="9" w16cid:durableId="41373626">
    <w:abstractNumId w:val="4"/>
  </w:num>
  <w:num w:numId="10" w16cid:durableId="8425515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76F"/>
    <w:rsid w:val="00066078"/>
    <w:rsid w:val="001F0008"/>
    <w:rsid w:val="00200874"/>
    <w:rsid w:val="002C2D8F"/>
    <w:rsid w:val="003633E4"/>
    <w:rsid w:val="004024B2"/>
    <w:rsid w:val="0045290E"/>
    <w:rsid w:val="0048495A"/>
    <w:rsid w:val="00554E0A"/>
    <w:rsid w:val="005C7DD8"/>
    <w:rsid w:val="00606D78"/>
    <w:rsid w:val="006A7B8A"/>
    <w:rsid w:val="006F0DC4"/>
    <w:rsid w:val="00762B26"/>
    <w:rsid w:val="00783B92"/>
    <w:rsid w:val="00786DE6"/>
    <w:rsid w:val="00856932"/>
    <w:rsid w:val="008A2971"/>
    <w:rsid w:val="009040D7"/>
    <w:rsid w:val="0094526F"/>
    <w:rsid w:val="00945D1C"/>
    <w:rsid w:val="009B7053"/>
    <w:rsid w:val="00A54739"/>
    <w:rsid w:val="00AC276F"/>
    <w:rsid w:val="00AE3FEF"/>
    <w:rsid w:val="00B418F2"/>
    <w:rsid w:val="00B6716C"/>
    <w:rsid w:val="00BB5A79"/>
    <w:rsid w:val="00BB611C"/>
    <w:rsid w:val="00BC7CF6"/>
    <w:rsid w:val="00C27DF0"/>
    <w:rsid w:val="00C8561D"/>
    <w:rsid w:val="00CE6E9C"/>
    <w:rsid w:val="00D91676"/>
    <w:rsid w:val="00E31F23"/>
    <w:rsid w:val="00F36872"/>
    <w:rsid w:val="00F75AF6"/>
    <w:rsid w:val="00FE0993"/>
    <w:rsid w:val="00FE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C552C"/>
  <w15:docId w15:val="{96EE9427-07B6-447B-A24A-8883BB2C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0B7"/>
    <w:rPr>
      <w:rFonts w:eastAsiaTheme="minorEastAsia"/>
    </w:rPr>
  </w:style>
  <w:style w:type="paragraph" w:styleId="Heading1">
    <w:name w:val="heading 1"/>
    <w:basedOn w:val="Normal"/>
    <w:link w:val="Heading1Char"/>
    <w:uiPriority w:val="9"/>
    <w:qFormat/>
    <w:rsid w:val="00420115"/>
    <w:pPr>
      <w:spacing w:before="100" w:beforeAutospacing="1" w:after="100" w:afterAutospacing="1"/>
      <w:outlineLvl w:val="0"/>
    </w:pPr>
    <w:rPr>
      <w:rFonts w:ascii="Times New Roman" w:eastAsia="Times New Roman" w:hAnsi="Times New Roman" w:cs="Times New Roman"/>
      <w:b/>
      <w:bCs/>
      <w:kern w:val="36"/>
      <w:sz w:val="48"/>
      <w:szCs w:val="48"/>
      <w:lang w:val="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FD40B7"/>
    <w:rPr>
      <w:color w:val="0563C1" w:themeColor="hyperlink"/>
      <w:u w:val="single"/>
    </w:rPr>
  </w:style>
  <w:style w:type="character" w:customStyle="1" w:styleId="Heading1Char">
    <w:name w:val="Heading 1 Char"/>
    <w:basedOn w:val="DefaultParagraphFont"/>
    <w:link w:val="Heading1"/>
    <w:uiPriority w:val="9"/>
    <w:rsid w:val="00420115"/>
    <w:rPr>
      <w:rFonts w:ascii="Times New Roman" w:eastAsia="Times New Roman" w:hAnsi="Times New Roman" w:cs="Times New Roman"/>
      <w:b/>
      <w:bCs/>
      <w:kern w:val="36"/>
      <w:sz w:val="48"/>
      <w:szCs w:val="48"/>
      <w:lang w:val="en-GB"/>
    </w:rPr>
  </w:style>
  <w:style w:type="character" w:customStyle="1" w:styleId="lrzxr">
    <w:name w:val="lrzxr"/>
    <w:basedOn w:val="DefaultParagraphFont"/>
    <w:rsid w:val="00420115"/>
  </w:style>
  <w:style w:type="paragraph" w:styleId="NormalWeb">
    <w:name w:val="Normal (Web)"/>
    <w:basedOn w:val="Normal"/>
    <w:uiPriority w:val="99"/>
    <w:semiHidden/>
    <w:unhideWhenUsed/>
    <w:rsid w:val="002E7017"/>
    <w:pPr>
      <w:spacing w:before="100" w:beforeAutospacing="1" w:after="100" w:afterAutospacing="1"/>
    </w:pPr>
    <w:rPr>
      <w:rFonts w:ascii="Times New Roman" w:eastAsiaTheme="minorHAnsi"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D916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856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3036706">
      <w:bodyDiv w:val="1"/>
      <w:marLeft w:val="0"/>
      <w:marRight w:val="0"/>
      <w:marTop w:val="0"/>
      <w:marBottom w:val="0"/>
      <w:divBdr>
        <w:top w:val="none" w:sz="0" w:space="0" w:color="auto"/>
        <w:left w:val="none" w:sz="0" w:space="0" w:color="auto"/>
        <w:bottom w:val="none" w:sz="0" w:space="0" w:color="auto"/>
        <w:right w:val="none" w:sz="0" w:space="0" w:color="auto"/>
      </w:divBdr>
    </w:div>
    <w:div w:id="1722554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co.org.uk/make-a-complaint/" TargetMode="External"/><Relationship Id="rId3" Type="http://schemas.openxmlformats.org/officeDocument/2006/relationships/styles" Target="styles.xml"/><Relationship Id="rId7" Type="http://schemas.openxmlformats.org/officeDocument/2006/relationships/hyperlink" Target="mailto:beth270765@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ht\Documents\Custom%20Office%20Templates\Invoice%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qzdsF+WHfnkjeCqVxiU5Mf42w==">CgMxLjA4AHIhMXA0SHRLYlppMldGTFpRbkF2ekN4eUtvWnVaNVBlMS12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Invoice Template 3</Template>
  <TotalTime>44</TotalTime>
  <Pages>4</Pages>
  <Words>1218</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Beth Taylor</dc:creator>
  <cp:lastModifiedBy>Beth Taylor</cp:lastModifiedBy>
  <cp:revision>8</cp:revision>
  <dcterms:created xsi:type="dcterms:W3CDTF">2026-03-05T14:33:00Z</dcterms:created>
  <dcterms:modified xsi:type="dcterms:W3CDTF">2026-04-25T06:02:00Z</dcterms:modified>
</cp:coreProperties>
</file>